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E6" w:rsidRDefault="00C84BE6" w:rsidP="001E150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BE6" w:rsidRPr="007250ED" w:rsidRDefault="00C84BE6" w:rsidP="001E150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360A5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696pt">
            <v:imagedata r:id="rId7" o:title=""/>
          </v:shape>
        </w:pict>
      </w:r>
    </w:p>
    <w:p w:rsidR="00C84BE6" w:rsidRPr="00BA7F6D" w:rsidRDefault="00C84BE6" w:rsidP="000834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7F6D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84BE6" w:rsidRPr="00BA7F6D" w:rsidRDefault="00C84BE6" w:rsidP="000834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4BE6" w:rsidRPr="00BA7F6D" w:rsidRDefault="00C84BE6" w:rsidP="00083498">
      <w:pPr>
        <w:pStyle w:val="NoSpacing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84BE6" w:rsidRPr="00BA7F6D" w:rsidRDefault="00C84BE6" w:rsidP="00083498">
      <w:pPr>
        <w:pStyle w:val="1"/>
        <w:ind w:left="-567" w:firstLine="567"/>
        <w:jc w:val="both"/>
        <w:rPr>
          <w:rFonts w:ascii="Times New Roman" w:hAnsi="Times New Roman"/>
          <w:bCs/>
          <w:sz w:val="24"/>
          <w:szCs w:val="24"/>
        </w:rPr>
      </w:pPr>
      <w:r w:rsidRPr="00BA7F6D">
        <w:rPr>
          <w:rFonts w:ascii="Times New Roman" w:hAnsi="Times New Roman"/>
          <w:sz w:val="24"/>
          <w:szCs w:val="24"/>
        </w:rPr>
        <w:t>Авторская дополнительная общеобразовательная общеразвивающая программа «</w:t>
      </w:r>
      <w:r>
        <w:rPr>
          <w:rFonts w:ascii="Times New Roman" w:hAnsi="Times New Roman"/>
          <w:sz w:val="24"/>
          <w:szCs w:val="24"/>
        </w:rPr>
        <w:t>Рукодельница</w:t>
      </w:r>
      <w:r w:rsidRPr="00BA7F6D">
        <w:rPr>
          <w:rFonts w:ascii="Times New Roman" w:hAnsi="Times New Roman"/>
          <w:sz w:val="24"/>
          <w:szCs w:val="24"/>
        </w:rPr>
        <w:t xml:space="preserve">» разработана </w:t>
      </w:r>
      <w:r w:rsidRPr="00BA7F6D">
        <w:rPr>
          <w:rFonts w:ascii="Times New Roman" w:hAnsi="Times New Roman"/>
          <w:bCs/>
          <w:sz w:val="24"/>
          <w:szCs w:val="24"/>
        </w:rPr>
        <w:t>в соответствии с нормативно – правовыми документами:</w:t>
      </w:r>
    </w:p>
    <w:p w:rsidR="00C84BE6" w:rsidRPr="00BA7F6D" w:rsidRDefault="00C84BE6" w:rsidP="00083498">
      <w:pPr>
        <w:pStyle w:val="1"/>
        <w:ind w:left="-567" w:firstLine="567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 w:rsidRPr="00BA7F6D">
        <w:rPr>
          <w:rFonts w:ascii="Times New Roman" w:hAnsi="Times New Roman"/>
          <w:bCs/>
          <w:sz w:val="24"/>
          <w:szCs w:val="24"/>
        </w:rPr>
        <w:t xml:space="preserve">- </w:t>
      </w:r>
      <w:r w:rsidRPr="00BA7F6D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Законом «Об образовании в Российской Федерации» </w:t>
      </w:r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BA7F6D">
          <w:rPr>
            <w:rFonts w:ascii="Times New Roman" w:hAnsi="Times New Roman"/>
            <w:color w:val="000000"/>
            <w:kern w:val="24"/>
            <w:sz w:val="24"/>
            <w:szCs w:val="24"/>
          </w:rPr>
          <w:t>2012 г</w:t>
        </w:r>
      </w:smartTag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>. № 273-ФЗ;</w:t>
      </w:r>
    </w:p>
    <w:p w:rsidR="00C84BE6" w:rsidRPr="00BA7F6D" w:rsidRDefault="00C84BE6" w:rsidP="00083498">
      <w:pPr>
        <w:pStyle w:val="1"/>
        <w:ind w:left="-567" w:firstLine="567"/>
        <w:jc w:val="both"/>
        <w:rPr>
          <w:rFonts w:ascii="Times New Roman" w:hAnsi="Times New Roman"/>
          <w:bCs/>
          <w:sz w:val="24"/>
          <w:szCs w:val="24"/>
        </w:rPr>
      </w:pPr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 xml:space="preserve">- </w:t>
      </w:r>
      <w:r w:rsidRPr="00BA7F6D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 xml:space="preserve">(Приказ Минпрос РФ от 9 ноября </w:t>
      </w:r>
      <w:smartTag w:uri="urn:schemas-microsoft-com:office:smarttags" w:element="metricconverter">
        <w:smartTagPr>
          <w:attr w:name="ProductID" w:val="2018 г"/>
        </w:smartTagPr>
        <w:r w:rsidRPr="00BA7F6D">
          <w:rPr>
            <w:rFonts w:ascii="Times New Roman" w:hAnsi="Times New Roman"/>
            <w:color w:val="000000"/>
            <w:kern w:val="24"/>
            <w:sz w:val="24"/>
            <w:szCs w:val="24"/>
          </w:rPr>
          <w:t>2018 г</w:t>
        </w:r>
      </w:smartTag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>.  № 196);</w:t>
      </w:r>
    </w:p>
    <w:p w:rsidR="00C84BE6" w:rsidRPr="00BA7F6D" w:rsidRDefault="00C84BE6" w:rsidP="00083498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color w:val="234D2A"/>
          <w:sz w:val="24"/>
          <w:szCs w:val="24"/>
        </w:rPr>
      </w:pPr>
      <w:r w:rsidRPr="00BA7F6D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- СанПиН 2.4. 3648-20 </w:t>
      </w:r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 xml:space="preserve"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smartTag w:uri="urn:schemas-microsoft-com:office:smarttags" w:element="metricconverter">
        <w:smartTagPr>
          <w:attr w:name="ProductID" w:val="2020 г"/>
        </w:smartTagPr>
        <w:r w:rsidRPr="00BA7F6D">
          <w:rPr>
            <w:rFonts w:ascii="Times New Roman" w:hAnsi="Times New Roman"/>
            <w:color w:val="000000"/>
            <w:kern w:val="24"/>
            <w:sz w:val="24"/>
            <w:szCs w:val="24"/>
          </w:rPr>
          <w:t>2020 г</w:t>
        </w:r>
      </w:smartTag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>. № 28);</w:t>
      </w:r>
    </w:p>
    <w:p w:rsidR="00C84BE6" w:rsidRPr="00BA7F6D" w:rsidRDefault="00C84BE6" w:rsidP="00083498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color w:val="234D2A"/>
          <w:sz w:val="24"/>
          <w:szCs w:val="24"/>
        </w:rPr>
      </w:pPr>
      <w:r w:rsidRPr="00BA7F6D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- Концепцией развития дополнительного образования детей </w:t>
      </w:r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 xml:space="preserve">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BA7F6D">
          <w:rPr>
            <w:rFonts w:ascii="Times New Roman" w:hAnsi="Times New Roman"/>
            <w:color w:val="000000"/>
            <w:kern w:val="24"/>
            <w:sz w:val="24"/>
            <w:szCs w:val="24"/>
          </w:rPr>
          <w:t>2014 г</w:t>
        </w:r>
      </w:smartTag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>. № 1726-р);</w:t>
      </w:r>
    </w:p>
    <w:p w:rsidR="00C84BE6" w:rsidRPr="00BA7F6D" w:rsidRDefault="00C84BE6" w:rsidP="00083498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color w:val="234D2A"/>
          <w:sz w:val="24"/>
          <w:szCs w:val="24"/>
        </w:rPr>
      </w:pPr>
      <w:r w:rsidRPr="00BA7F6D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- Методическими рекомендациями по проектированию дополнительных общеразвивающих программ </w:t>
      </w:r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 xml:space="preserve">(Письмо Минобрнауки РФ «О направлении информации» от 18 ноября </w:t>
      </w:r>
      <w:smartTag w:uri="urn:schemas-microsoft-com:office:smarttags" w:element="metricconverter">
        <w:smartTagPr>
          <w:attr w:name="ProductID" w:val="2015 г"/>
        </w:smartTagPr>
        <w:r w:rsidRPr="00BA7F6D">
          <w:rPr>
            <w:rFonts w:ascii="Times New Roman" w:hAnsi="Times New Roman"/>
            <w:color w:val="000000"/>
            <w:kern w:val="24"/>
            <w:sz w:val="24"/>
            <w:szCs w:val="24"/>
          </w:rPr>
          <w:t>2015 г</w:t>
        </w:r>
      </w:smartTag>
      <w:r w:rsidRPr="00BA7F6D">
        <w:rPr>
          <w:rFonts w:ascii="Times New Roman" w:hAnsi="Times New Roman"/>
          <w:color w:val="000000"/>
          <w:kern w:val="24"/>
          <w:sz w:val="24"/>
          <w:szCs w:val="24"/>
        </w:rPr>
        <w:t>. N 09- 3242);</w:t>
      </w:r>
    </w:p>
    <w:p w:rsidR="00C84BE6" w:rsidRPr="00BA7F6D" w:rsidRDefault="00C84BE6" w:rsidP="00083498">
      <w:pPr>
        <w:spacing w:line="240" w:lineRule="auto"/>
        <w:ind w:left="-567" w:firstLine="567"/>
        <w:contextualSpacing/>
        <w:jc w:val="both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 w:rsidRPr="00BA7F6D">
        <w:rPr>
          <w:rFonts w:ascii="Times New Roman" w:hAnsi="Times New Roman"/>
          <w:bCs/>
          <w:color w:val="000000"/>
          <w:kern w:val="24"/>
          <w:sz w:val="24"/>
          <w:szCs w:val="24"/>
        </w:rPr>
        <w:t>- Уставом муниципального бюджетного общеобразовательного учреждения «Остерская средняя школа».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bCs/>
          <w:color w:val="000000"/>
          <w:kern w:val="24"/>
          <w:sz w:val="24"/>
          <w:szCs w:val="24"/>
        </w:rPr>
      </w:pPr>
      <w:r w:rsidRPr="00BA7F6D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Направленность:  </w:t>
      </w:r>
      <w:r w:rsidRPr="00BA7F6D">
        <w:rPr>
          <w:rFonts w:ascii="Times New Roman" w:hAnsi="Times New Roman"/>
          <w:bCs/>
          <w:color w:val="000000"/>
          <w:kern w:val="24"/>
          <w:sz w:val="24"/>
          <w:szCs w:val="24"/>
        </w:rPr>
        <w:t>художественная.</w:t>
      </w:r>
    </w:p>
    <w:p w:rsidR="00C84BE6" w:rsidRPr="00BA7F6D" w:rsidRDefault="00C84BE6" w:rsidP="00083498">
      <w:pPr>
        <w:shd w:val="clear" w:color="auto" w:fill="FFFFFF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sz w:val="24"/>
          <w:szCs w:val="24"/>
        </w:rPr>
        <w:t xml:space="preserve">Актуальность.  </w:t>
      </w:r>
      <w:r w:rsidRPr="00BA7F6D">
        <w:rPr>
          <w:rFonts w:ascii="Times New Roman" w:hAnsi="Times New Roman"/>
          <w:sz w:val="24"/>
          <w:szCs w:val="24"/>
          <w:lang w:eastAsia="ru-RU"/>
        </w:rPr>
        <w:t>В настоящее время актуальной стала проблема сохранения культурной и исторической самобытности России, национальных традиций, незыблемых нравственных ценностей народа. Декоративно-прикладное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духовно-художественного постижения мира.</w:t>
      </w:r>
    </w:p>
    <w:p w:rsidR="00C84BE6" w:rsidRPr="00BA7F6D" w:rsidRDefault="00C84BE6" w:rsidP="007250ED">
      <w:pPr>
        <w:shd w:val="clear" w:color="auto" w:fill="FFFFFF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sz w:val="24"/>
          <w:szCs w:val="24"/>
        </w:rPr>
        <w:t>Отличительные особенности и новизна программы.</w:t>
      </w:r>
      <w:r w:rsidRPr="00BA7F6D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BA7F6D">
        <w:rPr>
          <w:rFonts w:ascii="Times New Roman" w:hAnsi="Times New Roman"/>
          <w:sz w:val="24"/>
          <w:szCs w:val="24"/>
          <w:lang w:eastAsia="ru-RU"/>
        </w:rPr>
        <w:t>Дополнительная образовательная программа «Рукодел</w:t>
      </w:r>
      <w:r>
        <w:rPr>
          <w:rFonts w:ascii="Times New Roman" w:hAnsi="Times New Roman"/>
          <w:sz w:val="24"/>
          <w:szCs w:val="24"/>
          <w:lang w:eastAsia="ru-RU"/>
        </w:rPr>
        <w:t>ьница</w:t>
      </w:r>
      <w:r w:rsidRPr="00BA7F6D">
        <w:rPr>
          <w:rFonts w:ascii="Times New Roman" w:hAnsi="Times New Roman"/>
          <w:sz w:val="24"/>
          <w:szCs w:val="24"/>
          <w:lang w:eastAsia="ru-RU"/>
        </w:rPr>
        <w:t>», являясь прикладной, носит практико-ориентированный характер и направлена на овладение учащимися основными приёмами рукоделия. Обучение по данной программе создаёт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 и творческой самореализации учащихся.</w:t>
      </w:r>
    </w:p>
    <w:p w:rsidR="00C84BE6" w:rsidRPr="00BA7F6D" w:rsidRDefault="00C84BE6" w:rsidP="007250ED">
      <w:pPr>
        <w:shd w:val="clear" w:color="auto" w:fill="FFFFFF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sz w:val="24"/>
          <w:szCs w:val="24"/>
        </w:rPr>
        <w:t>Педагогическая целесообразность</w:t>
      </w:r>
      <w:r w:rsidRPr="00BA7F6D">
        <w:rPr>
          <w:rFonts w:ascii="Times New Roman" w:hAnsi="Times New Roman"/>
          <w:sz w:val="24"/>
          <w:szCs w:val="24"/>
        </w:rPr>
        <w:t xml:space="preserve"> данного курса для школьников обусловлена их возрастными особенностями: разносторонними интересами, любознательностью, увлеченностью, инициативностью. </w:t>
      </w:r>
    </w:p>
    <w:p w:rsidR="00C84BE6" w:rsidRPr="00BA7F6D" w:rsidRDefault="00C84BE6" w:rsidP="007250ED">
      <w:pPr>
        <w:shd w:val="clear" w:color="auto" w:fill="FFFFFF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iCs/>
          <w:sz w:val="24"/>
          <w:szCs w:val="24"/>
        </w:rPr>
        <w:t>Учреждение (адрес):</w:t>
      </w:r>
      <w:r w:rsidRPr="00BA7F6D">
        <w:rPr>
          <w:rFonts w:ascii="Times New Roman" w:hAnsi="Times New Roman"/>
          <w:iCs/>
          <w:sz w:val="24"/>
          <w:szCs w:val="24"/>
        </w:rPr>
        <w:t xml:space="preserve"> муниципальное бюджетное общеобразовательное учреждение «Остерская средняя школа» (216537, Смоленская область, Рославльский район, село Остер, ул. Школьная, д.1</w:t>
      </w:r>
    </w:p>
    <w:p w:rsidR="00C84BE6" w:rsidRPr="00BA7F6D" w:rsidRDefault="00C84BE6" w:rsidP="007250ED">
      <w:pPr>
        <w:shd w:val="clear" w:color="auto" w:fill="FFFFFF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iCs/>
          <w:sz w:val="24"/>
          <w:szCs w:val="24"/>
        </w:rPr>
        <w:t xml:space="preserve">Адресат программы: </w:t>
      </w:r>
      <w:r w:rsidRPr="00BA7F6D">
        <w:rPr>
          <w:rFonts w:ascii="Times New Roman" w:hAnsi="Times New Roman"/>
          <w:iCs/>
          <w:sz w:val="24"/>
          <w:szCs w:val="24"/>
        </w:rPr>
        <w:t xml:space="preserve">Программа адресована детям от 7 до 17 лет  всех категорий, в том числе  детям с ОВЗ, инвалидам, </w:t>
      </w:r>
      <w:r w:rsidRPr="00BA7F6D">
        <w:rPr>
          <w:rFonts w:ascii="Times New Roman" w:hAnsi="Times New Roman"/>
          <w:sz w:val="24"/>
          <w:szCs w:val="24"/>
        </w:rPr>
        <w:t xml:space="preserve">детям, находящимся в трудной жизненной ситуации. </w:t>
      </w:r>
      <w:r w:rsidRPr="00BA7F6D">
        <w:rPr>
          <w:rFonts w:ascii="Times New Roman" w:hAnsi="Times New Roman"/>
          <w:color w:val="000000"/>
          <w:sz w:val="24"/>
          <w:szCs w:val="24"/>
        </w:rPr>
        <w:t>Программа доступна для детей, проживающих в  сельской местности,</w:t>
      </w:r>
      <w:r w:rsidRPr="00BA7F6D">
        <w:rPr>
          <w:rFonts w:ascii="Times New Roman" w:hAnsi="Times New Roman"/>
          <w:sz w:val="24"/>
          <w:szCs w:val="24"/>
        </w:rPr>
        <w:t xml:space="preserve"> </w:t>
      </w:r>
      <w:r w:rsidRPr="00BA7F6D">
        <w:rPr>
          <w:rFonts w:ascii="Times New Roman" w:hAnsi="Times New Roman"/>
          <w:color w:val="000000"/>
          <w:sz w:val="24"/>
          <w:szCs w:val="24"/>
        </w:rPr>
        <w:t xml:space="preserve">мотивированных детей. </w:t>
      </w:r>
    </w:p>
    <w:p w:rsidR="00C84BE6" w:rsidRPr="00BA7F6D" w:rsidRDefault="00C84BE6" w:rsidP="0008349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7F6D">
        <w:rPr>
          <w:rFonts w:ascii="Times New Roman" w:hAnsi="Times New Roman"/>
          <w:b/>
          <w:sz w:val="24"/>
          <w:szCs w:val="24"/>
        </w:rPr>
        <w:t>Сроки реализации программа</w:t>
      </w:r>
      <w:r w:rsidRPr="00BA7F6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1 год</w:t>
      </w:r>
      <w:r w:rsidRPr="00BA7F6D">
        <w:rPr>
          <w:rFonts w:ascii="Times New Roman" w:hAnsi="Times New Roman"/>
          <w:sz w:val="24"/>
          <w:szCs w:val="24"/>
        </w:rPr>
        <w:t>.</w:t>
      </w:r>
    </w:p>
    <w:p w:rsidR="00C84BE6" w:rsidRPr="00BA7F6D" w:rsidRDefault="00C84BE6" w:rsidP="000834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7F6D">
        <w:rPr>
          <w:rFonts w:ascii="Times New Roman" w:hAnsi="Times New Roman"/>
          <w:b/>
          <w:sz w:val="24"/>
          <w:szCs w:val="24"/>
        </w:rPr>
        <w:t>Занятия проводятся</w:t>
      </w:r>
      <w:r w:rsidRPr="00BA7F6D">
        <w:rPr>
          <w:rFonts w:ascii="Times New Roman" w:hAnsi="Times New Roman"/>
          <w:sz w:val="24"/>
          <w:szCs w:val="24"/>
        </w:rPr>
        <w:t xml:space="preserve"> с группой 1 раз в неделю по 45 минут в кабинете технологии.</w:t>
      </w:r>
    </w:p>
    <w:p w:rsidR="00C84BE6" w:rsidRPr="00BA7F6D" w:rsidRDefault="00C84BE6" w:rsidP="00083498"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 w:rsidRPr="00BA7F6D">
        <w:rPr>
          <w:rFonts w:ascii="Times New Roman" w:hAnsi="Times New Roman"/>
          <w:b/>
          <w:sz w:val="24"/>
          <w:szCs w:val="24"/>
          <w:lang w:val="ru-RU"/>
        </w:rPr>
        <w:t>Форма занятий</w:t>
      </w:r>
      <w:r w:rsidRPr="00BA7F6D">
        <w:rPr>
          <w:rFonts w:ascii="Times New Roman" w:hAnsi="Times New Roman"/>
          <w:sz w:val="24"/>
          <w:szCs w:val="24"/>
          <w:lang w:val="ru-RU"/>
        </w:rPr>
        <w:t xml:space="preserve"> - групповые и индивидуальные занятия, фронтальные, комбинированные.</w:t>
      </w:r>
    </w:p>
    <w:p w:rsidR="00C84BE6" w:rsidRPr="00BA7F6D" w:rsidRDefault="00C84BE6" w:rsidP="00083498">
      <w:pPr>
        <w:pStyle w:val="NoSpacing"/>
        <w:ind w:firstLine="708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BA7F6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 программы:</w:t>
      </w:r>
    </w:p>
    <w:p w:rsidR="00C84BE6" w:rsidRPr="00BA7F6D" w:rsidRDefault="00C84BE6" w:rsidP="00083498">
      <w:pPr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создать условия для раскрытия творческого потенциала каждого ребенка,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для формирования его нравственно-личностных качеств, эстетического воспитания,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высокой коммуникативной культуры, приобщения к ценностям мировой художественной культуры.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 образовательные: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Обучающие:</w:t>
      </w:r>
    </w:p>
    <w:p w:rsidR="00C84BE6" w:rsidRPr="00BA7F6D" w:rsidRDefault="00C84BE6" w:rsidP="00083498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изучить виды и жанры изобразительного и декоративно-прикладного искусства;</w:t>
      </w:r>
    </w:p>
    <w:p w:rsidR="00C84BE6" w:rsidRPr="00BA7F6D" w:rsidRDefault="00C84BE6" w:rsidP="00083498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научить ребенка понимать, ценить, любить традиции, наследие родного края;</w:t>
      </w:r>
    </w:p>
    <w:p w:rsidR="00C84BE6" w:rsidRPr="00BA7F6D" w:rsidRDefault="00C84BE6" w:rsidP="00083498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научить правильно организовывать рабочее место;</w:t>
      </w:r>
    </w:p>
    <w:p w:rsidR="00C84BE6" w:rsidRPr="00BA7F6D" w:rsidRDefault="00C84BE6" w:rsidP="00083498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научить работать с различными материалами;</w:t>
      </w:r>
    </w:p>
    <w:p w:rsidR="00C84BE6" w:rsidRPr="00BA7F6D" w:rsidRDefault="00C84BE6" w:rsidP="00083498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научить копировать произведения народного искусства;</w:t>
      </w:r>
    </w:p>
    <w:p w:rsidR="00C84BE6" w:rsidRPr="00BA7F6D" w:rsidRDefault="00C84BE6" w:rsidP="00083498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создать условия для развития ребенка как личности, мастера, художника;</w:t>
      </w:r>
    </w:p>
    <w:p w:rsidR="00C84BE6" w:rsidRPr="00BA7F6D" w:rsidRDefault="00C84BE6" w:rsidP="00083498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научить не только экономно расходовать материалы, но и рационально организовывать свою работу.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C84BE6" w:rsidRPr="00BA7F6D" w:rsidRDefault="00C84BE6" w:rsidP="00083498">
      <w:pPr>
        <w:numPr>
          <w:ilvl w:val="0"/>
          <w:numId w:val="4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воспитать чувство гордости за выполненную работу, бережное отношение к своему и чужому труду, умение доводить дело до конца;</w:t>
      </w:r>
    </w:p>
    <w:p w:rsidR="00C84BE6" w:rsidRPr="00BA7F6D" w:rsidRDefault="00C84BE6" w:rsidP="00083498">
      <w:pPr>
        <w:numPr>
          <w:ilvl w:val="0"/>
          <w:numId w:val="4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показать важность коллективной и индивидуальной работы;</w:t>
      </w:r>
    </w:p>
    <w:p w:rsidR="00C84BE6" w:rsidRPr="00BA7F6D" w:rsidRDefault="00C84BE6" w:rsidP="00083498">
      <w:pPr>
        <w:numPr>
          <w:ilvl w:val="0"/>
          <w:numId w:val="4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приобщить детей к одному из малоизвестных видов народного творчества: низанию бисером;</w:t>
      </w:r>
    </w:p>
    <w:p w:rsidR="00C84BE6" w:rsidRPr="00BA7F6D" w:rsidRDefault="00C84BE6" w:rsidP="00083498">
      <w:pPr>
        <w:numPr>
          <w:ilvl w:val="0"/>
          <w:numId w:val="4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поддержать творческие порывы воспитанников, и умело направить их творческую деятельность.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C84BE6" w:rsidRPr="00BA7F6D" w:rsidRDefault="00C84BE6" w:rsidP="00083498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развить творческие способности ребенка;</w:t>
      </w:r>
    </w:p>
    <w:p w:rsidR="00C84BE6" w:rsidRPr="00BA7F6D" w:rsidRDefault="00C84BE6" w:rsidP="00083498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развить память, научить работать по памяти;</w:t>
      </w:r>
    </w:p>
    <w:p w:rsidR="00C84BE6" w:rsidRPr="00BA7F6D" w:rsidRDefault="00C84BE6" w:rsidP="00083498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развить пространственное мышление;</w:t>
      </w:r>
    </w:p>
    <w:p w:rsidR="00C84BE6" w:rsidRPr="00BA7F6D" w:rsidRDefault="00C84BE6" w:rsidP="00083498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развить в ребенке потребность творить;</w:t>
      </w:r>
    </w:p>
    <w:p w:rsidR="00C84BE6" w:rsidRPr="00BA7F6D" w:rsidRDefault="00C84BE6" w:rsidP="00083498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развить самостоятельность и аккуратность в изделии.</w:t>
      </w:r>
    </w:p>
    <w:p w:rsidR="00C84BE6" w:rsidRPr="00BA7F6D" w:rsidRDefault="00C84BE6" w:rsidP="00083498">
      <w:pPr>
        <w:pStyle w:val="ListParagraph"/>
        <w:numPr>
          <w:ilvl w:val="0"/>
          <w:numId w:val="3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программа предусматривает включение учащихся в различные виды деятельности:</w:t>
      </w:r>
    </w:p>
    <w:p w:rsidR="00C84BE6" w:rsidRPr="00BA7F6D" w:rsidRDefault="00C84BE6" w:rsidP="00083498">
      <w:pPr>
        <w:pStyle w:val="ListParagraph"/>
        <w:numPr>
          <w:ilvl w:val="0"/>
          <w:numId w:val="3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познавательную, практическую и другие;</w:t>
      </w:r>
    </w:p>
    <w:p w:rsidR="00C84BE6" w:rsidRPr="00BA7F6D" w:rsidRDefault="00C84BE6" w:rsidP="00083498">
      <w:pPr>
        <w:pStyle w:val="ListParagraph"/>
        <w:numPr>
          <w:ilvl w:val="0"/>
          <w:numId w:val="3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репродуктивную (продуктивную), поисковую, художественную, творческую, познавательную направленность и др.</w:t>
      </w:r>
    </w:p>
    <w:p w:rsidR="00C84BE6" w:rsidRPr="00BA7F6D" w:rsidRDefault="00C84BE6" w:rsidP="00083498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Ожидаемый результат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 имеет внутреннюю динамику развития, являясь итоговой характеристикой каждого этапа обучения. В результате изучения программы </w:t>
      </w: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«Бисероплетение»,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«Декоративная вышивка», «Вязание крючком».</w:t>
      </w:r>
    </w:p>
    <w:p w:rsidR="00C84BE6" w:rsidRPr="00BA7F6D" w:rsidRDefault="00C84BE6" w:rsidP="00083498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дети будут знать: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различные виды декоративно-прикладного творчества;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символику цвета и орнаментальных мотивов;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историю возникновения и развития бисера, «родословную» украшений из бисера;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 традиционных крестьянских украшениях из бисера и жемчуга;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основные способы, приемы бисерных рукоделий;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правила техники безопасности труда.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правила безопасного пользования ножницами и иголкой, правила гигиены и санитарии;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планировать работу, понятно рассказывать об основных этапах воплощения замысла;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закреплять ткань в пяльцах;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вдевать нитку в иголку;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завязывать узелок;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принимать участие в оформлении вышивок на выставку (уметь располагать вышивки на демонстрационном стенде, сочетая размеры изделия, цветовую гамму, способ вышивки);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историю вязания крючком;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технологию вязания крючком;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вязания некоторых видов изделий;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требования техники безопасности и правила личной гигиены при работе с нитью,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ножницами и крючком;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овладеют культурой труда на всех этапах трудового процесса: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научатся экономно расходовать материал; поддержать порядок на рабочем месте;</w:t>
      </w:r>
    </w:p>
    <w:p w:rsidR="00C84BE6" w:rsidRPr="00BA7F6D" w:rsidRDefault="00C84BE6" w:rsidP="00083498">
      <w:pPr>
        <w:numPr>
          <w:ilvl w:val="0"/>
          <w:numId w:val="7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эпизодически включать ручной художественный труд в игровой сюжет, использоватьручные умения в повседневной жизни (изготовление подарков, сувениров), проявляя при этом творчество;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дети будут уметь:</w:t>
      </w:r>
    </w:p>
    <w:p w:rsidR="00C84BE6" w:rsidRPr="00BA7F6D" w:rsidRDefault="00C84BE6" w:rsidP="00083498">
      <w:pPr>
        <w:numPr>
          <w:ilvl w:val="0"/>
          <w:numId w:val="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определять виды и жанры изобразительного и декоративно-прикладного искусства;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работать коллективно и индивидуально, уважать свой труд и труд товарищей;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копировать образцы народного и декоративно-прикладного искусства;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делать эскизы, выражать графическими средствами идеи, разрабатывать композиции, схемы для создания изделий из бисера, бусин;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гармонично сочетать цвета;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овладеть приемами плетения, низания, ткачества бисером;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специальными терминами;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оформлять работы, работать с бумагой, картоном;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реставрировать изделия из бисера и бусин;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создавать украшения, дополнения, аксессуары для народного, исторического, авангардного костюмов.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Правильно подобрать или составить рисунок для вышивки.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Уметь вышивать на пяльцах и без них.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Начинать и заканчивать работу без узлов.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Подбирать ткань, нитки в зависимости от техники вышивки, рисунка.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Знать способы и уметь переводить рисунок на ткань.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Выполнять работу простыми декоративными швами, счетным крестом, гобеленовым швом.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Оформлять вышивку в рамку. Выполнять работу качественно.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правила техники безопасности, гигиены и санитарии.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моделировать, конструировать и изготавливать элементарные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вязаные изделия;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выполнять все стадии изготовления вязаных изделий;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рационально использовать материал.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моделировать, конструировать и изготавливать элементарные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вязаные изделия;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выполнять все стадии изготовления вязаных изделий;</w:t>
      </w:r>
    </w:p>
    <w:p w:rsidR="00C84BE6" w:rsidRPr="00BA7F6D" w:rsidRDefault="00C84BE6" w:rsidP="00083498">
      <w:pPr>
        <w:numPr>
          <w:ilvl w:val="0"/>
          <w:numId w:val="9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рационально использовать материал.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Технические:</w:t>
      </w:r>
    </w:p>
    <w:p w:rsidR="00C84BE6" w:rsidRPr="00BA7F6D" w:rsidRDefault="00C84BE6" w:rsidP="00083498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уметь работать с бисером, проволокой, леской, тканью, нитками, иглой, наперстком, ножницами, крючком, спицами, а также образовывать живописные переливы с помощью различных способов (цвета, бисероплетения, техники вышивки и вязания);</w:t>
      </w:r>
    </w:p>
    <w:p w:rsidR="00C84BE6" w:rsidRPr="00BA7F6D" w:rsidRDefault="00C84BE6" w:rsidP="00083498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комбинировать различные материалы и соединять их между собой так, чтобы они обретали в процессе работы единый стилевой смысл;</w:t>
      </w:r>
    </w:p>
    <w:p w:rsidR="00C84BE6" w:rsidRPr="00BA7F6D" w:rsidRDefault="00C84BE6" w:rsidP="00083498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применять различный подручный материал (ножницы, проволоку, леску, булавки, вспарыватель, мел и т.д.).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Знания о средствах выразительности:</w:t>
      </w:r>
    </w:p>
    <w:p w:rsidR="00C84BE6" w:rsidRPr="00BA7F6D" w:rsidRDefault="00C84BE6" w:rsidP="00083498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цвет (умение использовать его как средство передачи настроения, выделение главного);</w:t>
      </w:r>
    </w:p>
    <w:p w:rsidR="00C84BE6" w:rsidRPr="00BA7F6D" w:rsidRDefault="00C84BE6" w:rsidP="00083498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линия, пятно. Использование образа для большей его выразительности;</w:t>
      </w:r>
    </w:p>
    <w:p w:rsidR="00C84BE6" w:rsidRPr="00BA7F6D" w:rsidRDefault="00C84BE6" w:rsidP="00083498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форма (владение способами бисероплетения, декоративного вязания и вышивки, как целого изделия, так и его отдельно взятых деталей).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Композиция:</w:t>
      </w:r>
    </w:p>
    <w:p w:rsidR="00C84BE6" w:rsidRPr="00BA7F6D" w:rsidRDefault="00C84BE6" w:rsidP="00083498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самостоятельное владение средствами выразительности;</w:t>
      </w:r>
    </w:p>
    <w:p w:rsidR="00C84BE6" w:rsidRPr="00BA7F6D" w:rsidRDefault="00C84BE6" w:rsidP="00083498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обладание знаниями о линейной и воздушной перспективе, выбор точки зрения;</w:t>
      </w:r>
    </w:p>
    <w:p w:rsidR="00C84BE6" w:rsidRPr="00BA7F6D" w:rsidRDefault="00C84BE6" w:rsidP="00083498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умение составлять композицию на заданную тему (правильность компоновки деталей, цельность композиции, выделение сюжетно-композиционного центра).</w:t>
      </w:r>
    </w:p>
    <w:p w:rsidR="00C84BE6" w:rsidRPr="00BA7F6D" w:rsidRDefault="00C84BE6" w:rsidP="00083498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Виды художественной деятельности:</w:t>
      </w:r>
    </w:p>
    <w:p w:rsidR="00C84BE6" w:rsidRPr="00BA7F6D" w:rsidRDefault="00C84BE6" w:rsidP="00083498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умение создавать декоративный образ изделия, применять разные приемы вязания, вышивки, сочетая при этом равновесие форм, цвета и фактуры;</w:t>
      </w:r>
    </w:p>
    <w:p w:rsidR="00C84BE6" w:rsidRPr="00BA7F6D" w:rsidRDefault="00C84BE6" w:rsidP="00083498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дизайн: использование линии, силуэта, цвета, пропорции, формы в процессе проектирования и изготовления изделия;</w:t>
      </w:r>
    </w:p>
    <w:p w:rsidR="00C84BE6" w:rsidRPr="00BA7F6D" w:rsidRDefault="00C84BE6" w:rsidP="00083498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уровень развития мыслительной деятельности;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Образное мышление: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 создание ярких выразительных образов;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Воображение: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творческая активность, фантазия. Самостоятельное создание новых оригинальных образов;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Метафоричность: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 воплощение замысла в символах, выразительность, лаконичность;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Аналитическое мышление: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 умение анализировать, давать оценку;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Владение понятийным аппаратом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, свободное владение понятиями: гармония, колорит, контраст, ритм, линейная и воздушная перспектива, светотень, символ, дизайн, стилизация.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Виды декоративно-прикладного творчества.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Начальные сведения об инструментах, приспособлениях и материалах, используемых при вязании.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Безопасные приемы работы.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Начальные сведения о цветовом сочетании.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Основные рабочие приемы вязания спицами, крючком и на вилке.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Условные обозначения вязальных петель.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Порядок чтения схем для вязания спицами и крючком.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схематичным описанием рисунка.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Выполнять простейшие элементы вязания на спицах, крючком.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Рассчитывать плотность вязания и количество петель для проектируемого изделия.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Подбирать инструменты и материалы для работы.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Изготавливать изделие.</w:t>
      </w:r>
    </w:p>
    <w:p w:rsidR="00C84BE6" w:rsidRPr="00BA7F6D" w:rsidRDefault="00C84BE6" w:rsidP="00083498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 процессе работы ориентироваться на качество изделий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Способы определения результативности программы:</w:t>
      </w:r>
    </w:p>
    <w:p w:rsidR="00C84BE6" w:rsidRPr="00BA7F6D" w:rsidRDefault="00C84BE6" w:rsidP="00083498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тестирование</w:t>
      </w:r>
    </w:p>
    <w:p w:rsidR="00C84BE6" w:rsidRPr="00BA7F6D" w:rsidRDefault="00C84BE6" w:rsidP="00083498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разгадывание кроссвордов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Выявляется три уровня усвоения материала: высокий, средний, низкий. Используется десятибалльная система оценки знаний: 10-8 - высокий уровень; 7-5 – средний уровень; 4-1 – низкий уровень.</w:t>
      </w:r>
    </w:p>
    <w:p w:rsidR="00C84BE6" w:rsidRPr="00BA7F6D" w:rsidRDefault="00C84BE6" w:rsidP="00083498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Формы подведения итогов</w:t>
      </w:r>
    </w:p>
    <w:p w:rsidR="00C84BE6" w:rsidRPr="00BA7F6D" w:rsidRDefault="00C84BE6" w:rsidP="00083498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Помимо тестирования и разгадывания кроссвордов, используются: познавательные игры, викторины, конкурсы, выставки работ, коллективное обсуждение пройденных тем.</w:t>
      </w:r>
    </w:p>
    <w:p w:rsidR="00C84BE6" w:rsidRPr="00BA7F6D" w:rsidRDefault="00C84BE6" w:rsidP="00E675E8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BE6" w:rsidRPr="00BA7F6D" w:rsidRDefault="00C84BE6" w:rsidP="001E150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98"/>
        <w:gridCol w:w="4998"/>
      </w:tblGrid>
      <w:tr w:rsidR="00C84BE6" w:rsidRPr="00BA7F6D" w:rsidTr="00983865">
        <w:tc>
          <w:tcPr>
            <w:tcW w:w="4998" w:type="dxa"/>
          </w:tcPr>
          <w:p w:rsidR="00C84BE6" w:rsidRPr="00BA7F6D" w:rsidRDefault="00C84BE6" w:rsidP="00983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98" w:type="dxa"/>
          </w:tcPr>
          <w:p w:rsidR="00C84BE6" w:rsidRPr="00BA7F6D" w:rsidRDefault="00C84BE6" w:rsidP="00983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84BE6" w:rsidRPr="00BA7F6D" w:rsidTr="00983865">
        <w:tc>
          <w:tcPr>
            <w:tcW w:w="4998" w:type="dxa"/>
          </w:tcPr>
          <w:p w:rsidR="00C84BE6" w:rsidRPr="00BA7F6D" w:rsidRDefault="00C84BE6" w:rsidP="0098386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1.Бисероплетение</w:t>
            </w:r>
          </w:p>
        </w:tc>
        <w:tc>
          <w:tcPr>
            <w:tcW w:w="4998" w:type="dxa"/>
          </w:tcPr>
          <w:p w:rsidR="00C84BE6" w:rsidRPr="00BA7F6D" w:rsidRDefault="00C84BE6" w:rsidP="007250E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84BE6" w:rsidRPr="00BA7F6D" w:rsidTr="00983865">
        <w:tc>
          <w:tcPr>
            <w:tcW w:w="4998" w:type="dxa"/>
          </w:tcPr>
          <w:p w:rsidR="00C84BE6" w:rsidRPr="00BA7F6D" w:rsidRDefault="00C84BE6" w:rsidP="009838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2. Декоративная вышивка</w:t>
            </w:r>
          </w:p>
        </w:tc>
        <w:tc>
          <w:tcPr>
            <w:tcW w:w="4998" w:type="dxa"/>
          </w:tcPr>
          <w:p w:rsidR="00C84BE6" w:rsidRPr="00BA7F6D" w:rsidRDefault="00C84BE6" w:rsidP="007250E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84BE6" w:rsidRPr="00BA7F6D" w:rsidTr="00983865">
        <w:tc>
          <w:tcPr>
            <w:tcW w:w="4998" w:type="dxa"/>
          </w:tcPr>
          <w:p w:rsidR="00C84BE6" w:rsidRPr="00BA7F6D" w:rsidRDefault="00C84BE6" w:rsidP="009838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3.Вязание крючком</w:t>
            </w:r>
          </w:p>
        </w:tc>
        <w:tc>
          <w:tcPr>
            <w:tcW w:w="4998" w:type="dxa"/>
          </w:tcPr>
          <w:p w:rsidR="00C84BE6" w:rsidRPr="00BA7F6D" w:rsidRDefault="00C84BE6" w:rsidP="007250E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C84BE6" w:rsidRPr="00BA7F6D" w:rsidTr="00983865">
        <w:tc>
          <w:tcPr>
            <w:tcW w:w="4998" w:type="dxa"/>
          </w:tcPr>
          <w:p w:rsidR="00C84BE6" w:rsidRPr="00BA7F6D" w:rsidRDefault="00C84BE6" w:rsidP="009838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4.Заключительный урок</w:t>
            </w:r>
          </w:p>
        </w:tc>
        <w:tc>
          <w:tcPr>
            <w:tcW w:w="4998" w:type="dxa"/>
          </w:tcPr>
          <w:p w:rsidR="00C84BE6" w:rsidRPr="00BA7F6D" w:rsidRDefault="00C84BE6" w:rsidP="009838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C84BE6" w:rsidRPr="00BA7F6D" w:rsidRDefault="00C84BE6" w:rsidP="001E150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84BE6" w:rsidRPr="00BA7F6D" w:rsidRDefault="00C84BE6" w:rsidP="001E150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учебного плана</w:t>
      </w:r>
    </w:p>
    <w:p w:rsidR="00C84BE6" w:rsidRPr="00BA7F6D" w:rsidRDefault="00C84BE6" w:rsidP="007250ED">
      <w:pPr>
        <w:spacing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Раздел 1. </w:t>
      </w:r>
      <w:r w:rsidRPr="00BA7F6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Бисероплетение. </w:t>
      </w:r>
    </w:p>
    <w:p w:rsidR="00C84BE6" w:rsidRPr="00BA7F6D" w:rsidRDefault="00C84BE6" w:rsidP="007250ED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iCs/>
          <w:sz w:val="24"/>
          <w:szCs w:val="24"/>
          <w:lang w:eastAsia="ru-RU"/>
        </w:rPr>
        <w:t xml:space="preserve">Тема 1. 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Вводное занятие. Народные промыслы России.</w:t>
      </w:r>
    </w:p>
    <w:p w:rsidR="00C84BE6" w:rsidRPr="00BA7F6D" w:rsidRDefault="00C84BE6" w:rsidP="007250ED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История бисероплетения.</w:t>
      </w:r>
    </w:p>
    <w:p w:rsidR="00C84BE6" w:rsidRPr="00BA7F6D" w:rsidRDefault="00C84BE6" w:rsidP="007250ED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2. Техника безопасности. Чтение и зарисовка схем.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Способы плетения. Плетение плоских животных.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3. Плетение цветов.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бисером и сопутствующими материалами.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4. Плетение объемных фигурок животных, птиц.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iCs/>
          <w:sz w:val="24"/>
          <w:szCs w:val="24"/>
          <w:lang w:eastAsia="ru-RU"/>
        </w:rPr>
        <w:t>Раздел  2. Декоративная вышивка</w:t>
      </w:r>
    </w:p>
    <w:p w:rsidR="00C84BE6" w:rsidRPr="00BA7F6D" w:rsidRDefault="00C84BE6" w:rsidP="007250ED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Тема 5. История вышивки</w:t>
      </w: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Традиционная Русская вышивка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вышивкой и сопутствующими материалами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6. Односторонняя гладь. Вышивка образцов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7.Белая гладь. Элементы белой глади: Вышивка образцов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8.Атласная, штриховая гладь. Вышивка образцов.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9.Простая гладь. Двусторонняя гладь: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10. Выбор рисунка, техники вышивки и выполнение этой работы.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iCs/>
          <w:sz w:val="24"/>
          <w:szCs w:val="24"/>
          <w:lang w:eastAsia="ru-RU"/>
        </w:rPr>
        <w:t>Раздел 3 .Вязание крючком</w:t>
      </w:r>
    </w:p>
    <w:p w:rsidR="00C84BE6" w:rsidRPr="00BA7F6D" w:rsidRDefault="00C84BE6" w:rsidP="00C14C71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Тема 11. История вязания.</w:t>
      </w:r>
    </w:p>
    <w:p w:rsidR="00C84BE6" w:rsidRPr="00BA7F6D" w:rsidRDefault="00C84BE6" w:rsidP="00C14C71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вязанием и сопутствующими материалами. Чтение и зарисовка схем.</w:t>
      </w:r>
    </w:p>
    <w:p w:rsidR="00C84BE6" w:rsidRPr="00BA7F6D" w:rsidRDefault="00C84BE6" w:rsidP="00C14C71">
      <w:pPr>
        <w:shd w:val="clear" w:color="auto" w:fill="FFFFFF"/>
        <w:spacing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Техника безопасности.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iCs/>
          <w:sz w:val="24"/>
          <w:szCs w:val="24"/>
          <w:lang w:eastAsia="ru-RU"/>
        </w:rPr>
        <w:t>Тема 12.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Вязание крючком. Основные виды петель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iCs/>
          <w:sz w:val="24"/>
          <w:szCs w:val="24"/>
          <w:lang w:eastAsia="ru-RU"/>
        </w:rPr>
        <w:t>Тема 13.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Упражнение в выполнении петель, с одним накидом, с двумя накидами.</w:t>
      </w:r>
    </w:p>
    <w:p w:rsidR="00C84BE6" w:rsidRPr="00BA7F6D" w:rsidRDefault="00C84BE6" w:rsidP="00C14C71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iCs/>
          <w:sz w:val="24"/>
          <w:szCs w:val="24"/>
          <w:lang w:eastAsia="ru-RU"/>
        </w:rPr>
        <w:t>Тема 14.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Вязание узорного полотна.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iCs/>
          <w:sz w:val="24"/>
          <w:szCs w:val="24"/>
          <w:lang w:eastAsia="ru-RU"/>
        </w:rPr>
        <w:t>Тема 15.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Вязание по кругу</w:t>
      </w:r>
    </w:p>
    <w:p w:rsidR="00C84BE6" w:rsidRPr="00BA7F6D" w:rsidRDefault="00C84BE6" w:rsidP="00C14C71">
      <w:pPr>
        <w:shd w:val="clear" w:color="auto" w:fill="FFFFFF"/>
        <w:tabs>
          <w:tab w:val="left" w:pos="2040"/>
        </w:tabs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iCs/>
          <w:sz w:val="24"/>
          <w:szCs w:val="24"/>
          <w:lang w:eastAsia="ru-RU"/>
        </w:rPr>
        <w:t>Тема 16.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Вязание квадрата.</w:t>
      </w:r>
    </w:p>
    <w:p w:rsidR="00C84BE6" w:rsidRPr="00BA7F6D" w:rsidRDefault="00C84BE6" w:rsidP="00C14C71">
      <w:pPr>
        <w:shd w:val="clear" w:color="auto" w:fill="FFFFFF"/>
        <w:tabs>
          <w:tab w:val="left" w:pos="2040"/>
        </w:tabs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Тема 17. Выбор рисунка, техники вязания и выполнение изделия.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iCs/>
          <w:sz w:val="24"/>
          <w:szCs w:val="24"/>
          <w:lang w:eastAsia="ru-RU"/>
        </w:rPr>
        <w:t>Раздел 4..Заключительный урок.</w:t>
      </w:r>
    </w:p>
    <w:p w:rsidR="00C84BE6" w:rsidRPr="00BA7F6D" w:rsidRDefault="00C84BE6" w:rsidP="00C14C71">
      <w:pPr>
        <w:shd w:val="clear" w:color="auto" w:fill="FFFFFF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Подведение итогов за прошедший учебный год.</w:t>
      </w:r>
    </w:p>
    <w:p w:rsidR="00C84BE6" w:rsidRPr="00BA7F6D" w:rsidRDefault="00C84BE6" w:rsidP="00E675E8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Календарный учебный график</w:t>
      </w:r>
    </w:p>
    <w:tbl>
      <w:tblPr>
        <w:tblW w:w="951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195"/>
        <w:gridCol w:w="4500"/>
        <w:gridCol w:w="1080"/>
        <w:gridCol w:w="1138"/>
        <w:gridCol w:w="1597"/>
      </w:tblGrid>
      <w:tr w:rsidR="00C84BE6" w:rsidRPr="00BA7F6D" w:rsidTr="007250ED">
        <w:tc>
          <w:tcPr>
            <w:tcW w:w="11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  <w:t>Основные темы занятий</w:t>
            </w:r>
          </w:p>
        </w:tc>
        <w:tc>
          <w:tcPr>
            <w:tcW w:w="3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252525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84BE6" w:rsidRPr="00BA7F6D" w:rsidTr="007250ED">
        <w:tc>
          <w:tcPr>
            <w:tcW w:w="11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C84BE6" w:rsidRPr="00BA7F6D" w:rsidRDefault="00C84BE6" w:rsidP="001E15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C84BE6" w:rsidRPr="00BA7F6D" w:rsidRDefault="00C84BE6" w:rsidP="001E1506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252525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after="0" w:line="240" w:lineRule="auto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252525"/>
                <w:sz w:val="24"/>
                <w:szCs w:val="24"/>
                <w:lang w:eastAsia="ru-RU"/>
              </w:rPr>
              <w:t>Практика</w:t>
            </w:r>
          </w:p>
        </w:tc>
      </w:tr>
      <w:tr w:rsidR="00C84BE6" w:rsidRPr="00BA7F6D" w:rsidTr="007250ED">
        <w:trPr>
          <w:trHeight w:val="90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D522E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 Народные промыслы России.</w:t>
            </w:r>
          </w:p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бисероплетения.</w:t>
            </w:r>
          </w:p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бисером и сопутствующими материалами.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4BE6" w:rsidRPr="00BA7F6D" w:rsidTr="007250ED"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D522E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Техника безопасности. Чтение и зарисовка схем.</w:t>
            </w:r>
          </w:p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Способы плетения. Плетение плоских животных.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D522E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Плетение цветов.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27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D522E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Плетение объемных фигурок животных, птиц.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История вышивки. </w:t>
            </w: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Традиционная Русская вышивка</w:t>
            </w:r>
          </w:p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вышивкой и сопутствующими материалами.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Односторонняя гладь. Вышивка образцов.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Белая гладь. Элементы белой глади: Вышивка образцов.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Атласная, штриховая гладь. Вышивка образцов.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Простая гладь. Двусторонняя гладь: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 рисунка, техники вышивки и выполнение этой работы.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825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вязания.</w:t>
            </w:r>
          </w:p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вязанием и сопутствующими материалами. Чтение и зарисовка схем.</w:t>
            </w:r>
          </w:p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Техника безопасности.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крючком. Основные виды петель.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Упражнение в выполнении петель, с одним накидом, с двумя накидами.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узорного полотна.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по кругу.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квадрата.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 рисунка, техники вязания и выполнение изделия.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C84BE6" w:rsidRPr="00BA7F6D" w:rsidTr="007250ED">
        <w:trPr>
          <w:trHeight w:val="450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beforeAutospacing="1" w:after="0" w:afterAutospacing="1" w:line="240" w:lineRule="auto"/>
              <w:ind w:left="36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Заключительный урок. Подведение итогов за прошедший учебный год.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84BE6" w:rsidRPr="00BA7F6D" w:rsidTr="007250ED"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7F27B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84BE6" w:rsidRPr="00BA7F6D" w:rsidRDefault="00C84BE6" w:rsidP="001E150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BE6" w:rsidRPr="00BA7F6D" w:rsidRDefault="00C84BE6" w:rsidP="0033349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A7F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bookmarkStart w:id="0" w:name="_GoBack"/>
            <w:bookmarkEnd w:id="0"/>
          </w:p>
        </w:tc>
      </w:tr>
    </w:tbl>
    <w:p w:rsidR="00C84BE6" w:rsidRPr="00BA7F6D" w:rsidRDefault="00C84BE6" w:rsidP="001E1506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4BE6" w:rsidRPr="00BA7F6D" w:rsidRDefault="00C84BE6" w:rsidP="00083498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 конце изучения курса обучающиеся должны:</w:t>
      </w:r>
    </w:p>
    <w:p w:rsidR="00C84BE6" w:rsidRPr="00BA7F6D" w:rsidRDefault="00C84BE6" w:rsidP="00083498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знать: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 правила техники безопасности, основы композиции и цветоведения, основные приёмы выполнения творческих работ правила оформления творческих работ</w:t>
      </w:r>
    </w:p>
    <w:p w:rsidR="00C84BE6" w:rsidRPr="00BA7F6D" w:rsidRDefault="00C84BE6" w:rsidP="00083498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уметь: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гармонично сочетать цвета при выполнении работ, уметь выразить свою мысль с помощью эскиза, рисунка, объемных или плоскостных форм; составлять композиции правильно пользоваться инструментами и приспособлениями, самостоятельно изготавливать изделия.</w:t>
      </w:r>
    </w:p>
    <w:p w:rsidR="00C84BE6" w:rsidRPr="00BA7F6D" w:rsidRDefault="00C84BE6" w:rsidP="007250ED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Методическое обеспечение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Учитывая психологические особенности ребенка и то, что низание бисером дело кропотливое, требующее терпения и усидчивости, первые занятия направлены на то, чтобы увлечь, заинтересовать ребенка, втянуть его в процесс творчества. На первых занятиях дети учатся изготовлять простые, но эффектные игрушки-сувениры, внося в них элемент индивидуальности, творчества (например — изменить, придумать рисунок на спинке или крыльях мухи). Постепенно дети втягиваются в творческий процесс и способны заниматься кропотливой работой, выполняя более сложные изделия. Здесь очень важно помочь ребенку увидеть, представить конечный результат. В процессе обучение дети проходят весь путь — от наброска, эскиза-идеи до композиционного решения в любом виде деятельности, познают «муки» творчества применяют все знания и умения, приобретенные ранее.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Занятия по мастерству строятся таким образом: новый вид, способы плетения — оригинальное, индивидуальное изделие, то есть обучение направлено не на бесконечное копирование готовых схем, а на создание индивидуальных творческих изделий.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 ходе занятий дети сначала изучают основные способы плетения, учатся работать аккуратно, вносят небольшие технологические, цветовые изменения в готовые схемы, создают несложные творческие изделия, учатся составлять схемы, а в дальнейшем занятия направлены на создание творческих, авторских изделий, композиций как, например: создание комплектов украшений для фольклорного, исторического, временного или авангардного костюма; объемно-декоративных композиций и изделий, создание нетрадиционных изделий (таких, как модули и интерьерные композиции). Приветствуется нетрадиционный подход к работе над изделием (например, использование различных материалов).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Формы проведения занятий: коллективная, индивидуальная и групповая.</w:t>
      </w:r>
    </w:p>
    <w:p w:rsidR="00C84BE6" w:rsidRPr="00BA7F6D" w:rsidRDefault="00C84BE6" w:rsidP="007250ED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 занятиях применяются:</w:t>
      </w:r>
    </w:p>
    <w:p w:rsidR="00C84BE6" w:rsidRPr="00BA7F6D" w:rsidRDefault="00C84BE6" w:rsidP="007250ED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индивидуальный показ;</w:t>
      </w:r>
    </w:p>
    <w:p w:rsidR="00C84BE6" w:rsidRPr="00BA7F6D" w:rsidRDefault="00C84BE6" w:rsidP="007250ED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задание по схеме;</w:t>
      </w:r>
    </w:p>
    <w:p w:rsidR="00C84BE6" w:rsidRPr="00BA7F6D" w:rsidRDefault="00C84BE6" w:rsidP="007250ED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игра, викторина на знание терминологии и основных способов плетения; вязания; вышивки:</w:t>
      </w:r>
    </w:p>
    <w:p w:rsidR="00C84BE6" w:rsidRPr="00BA7F6D" w:rsidRDefault="00C84BE6" w:rsidP="007250ED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разработка индивидуального творческого изделия;</w:t>
      </w:r>
    </w:p>
    <w:p w:rsidR="00C84BE6" w:rsidRPr="00BA7F6D" w:rsidRDefault="00C84BE6" w:rsidP="007250ED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самостоятельная работа.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Занятия, в основном, практические, но вначале их краткая теоретическая часть в форме беседы, с обязательным включением детей в разговор. Особое внимание уделяю творческой тетради по мастерству, где идет работа над эскизами, зарисовываются и разрабатываются схемы, где идет творческий поиск, зарождаются идеи будущих изделий. Серьезное отношение к ведению тетради дисциплинирует обучающихся детей, воспитывает потребность аккуратно, профессионально выполнять изделия.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Большое значение придаю копированию украшений или элементов головных уборов, орнаментальных мотивов, элементов народного костюма. Только изучая, бережно храня и развивая традиции народной культуры, можно помочь ребенку вырасти творчески активным, самобытным мастером-художником.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 каждом промежуточном этапе работы необходимо проводить просмотр-обсуждение, побуждать детей анализировать работы с учетом смыслового, композиционного, цветового, эмоционального решения, видеть достоинства и недостатки работ. На завершающем этапе каждой темы обязательна кратковременная выставка работ по декоративно-прикладному творчеству. В конце учебного года организуется выставка, где представляются все декоративно-прикладные, живописные, графические работы, исполненные за время обучения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Методы обучения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, используемые при работе, можно разделить на несколько групп:</w:t>
      </w:r>
    </w:p>
    <w:p w:rsidR="00C84BE6" w:rsidRPr="00BA7F6D" w:rsidRDefault="00C84BE6" w:rsidP="007250ED">
      <w:pPr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информационные (устные словесные и демонстрационные);</w:t>
      </w:r>
    </w:p>
    <w:p w:rsidR="00C84BE6" w:rsidRPr="00BA7F6D" w:rsidRDefault="00C84BE6" w:rsidP="007250ED">
      <w:pPr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практические (репродуктивные и проектные);</w:t>
      </w:r>
    </w:p>
    <w:p w:rsidR="00C84BE6" w:rsidRPr="00BA7F6D" w:rsidRDefault="00C84BE6" w:rsidP="007250ED">
      <w:pPr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управление деятельностью обучающихся (эвристическая беседа и метод алгоритмов).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Устные словесные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методы: рассказ, беседа, инструктаж.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Рассказ применяется для сообщения новых знаний, он должен быть четким и лаконичным, сочетать точ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познавательных сведений с живым и ярким по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вествованием. Рассказ имеет три принципа построения.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1. Индуктивный принцип построения рассказа педагог знакомит обучающихся с конкретными образцами изделий и переходит к обобщению, то есть от частного к общему.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2. Дедуктивный принцип предполагает знакомство с общими понятиями, а затем иллюстрирование их кон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кретными примерами. Принцип от общего к частному.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3. Генетический принцип - показать историю возникновения предметов. Хорошо просматривается при изучении изделий народного творчества.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Во время беседы новые знания не только приобретаются, но и закрепляются путем обмена мнениями педагога и обучающихся. Таким образом, рассказ односторонний, а беседа -двусторонний метод обучения. Беседа способствует активизации детского мышления: обучающиеся под руководством педагога осмысляют учебный материал, обсуждают его, устанавливают связи между теоретическим материалом и практикой. Вводная беседа помогает детям устанавливать связи с предыдущими занятиями, узнавать, чем конкретно они будут заниматься, и определять необходимые материалы, инструменты и приспособления, представлять себе по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следовательность трудового процесса. Беседа, как и рассказ, более убедительна, если сопровождается показом объектов труда, их изображениями в виде схем и по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казом увеличенных образцов. Текущая беседа может идти во время практической работы. Итоговая (заклю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чительная, обобщающая) беседа проводится как в кон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це занятия (в сжатой форме), так и в конце серии занятий по изготовлению изделий одного вида или большого сложного изделия. Здесь значительная роль отводится выступлениям детей. Они могут быть заранее подготов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лены обучающимися и оформлены в виде сочинений на темы: «Чему мы научились во время работы с бисером», «Что мне больше всего понрави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лось», «Мои любимые изделия» и т. п. Итоговая беседа может иметь форму блиц-опроса. Особенно ценны беседы после посещения музеев, выставок, просмотров видеофильмов. Если нет возможности посетить музей или выставку, можно создать свою музейную экспозицию из качественных репродукций, фотографий и желатель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 натуральных объектов (изделий).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Все проводимые педагогом беседы должны иметь общий стержень и плавно переходить одна в другую. Тогда образуется своеобразная цепочка из знаний, ко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торые как бы нанизываются на этот стержень.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Инструктаж - словесный метод обучения, основанный на даче инструкций. Обычно под инструкцией понимается четкое и достаточно краткое объяснение или перечень правил, которые необходимо строго выполнять. Чем четче педагог формулирует инструкцию, тем быстрее дети осваивают содержащуюся в ней информацию.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Демонстрационные методы</w:t>
      </w: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реализуют принцип наглядности в обучении и опираются на демонстрацию коллекций и наборов образцов материалов; на показ таблиц-коллекций, образцов изделий; на использование видеофильмов и картин, таблиц по культуре и охране труда, технологических карт, самодельных пособий.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Практические методы направлены на овладение общетрудовыми знаниями и умениями. Умение - знание, примененное на практике. В работе с бисером среди политехнических умений следует особо выделить технологические, среди общетрудовые - конструкторские (понять конструкцию изделия, суметь передать ее самостоятельно и внести что-то новое или оригинальное, например, в случае отсутствия нужных материалов).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Среди практических методов обучения можно выделить репродуктивные методы и методы проектного обучения. </w:t>
      </w: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Репродуктивные методы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способствуют формированию умений запоминать и воспроизводить информацию. Фактически это сочетание словесных методов с демонстрационными, то есть объяснительно-иллюстративные методы. Они строятся на передаче информации с помощью трех главных факторов (слово, демонстрация образцов и способы работы) в сочетании с графическими изображениями. Практика показывает, что для усвоения разных приемов работы требуется неодинаковое количество упражнений.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Школы, интересующиеся современными методами обучения, активно внедряют </w:t>
      </w: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проектное обучение</w:t>
      </w: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как совокупность различных методов в систему обучения и воспитания. Проектное обучение предполагает построе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и наличие логической цепочки: замысел - подбор материалов и инструментов - осуществление замысла - решение дополнительно возникающих задач. Оно предъявляет более серьезные требования и к учителю, и к детям. При этом у учащихся развиваются психические функции: понимание - применение знаний - анализ (умение выделять главное и видеть второстепенное) - синтез (приход к решению) - оценка и самооценка.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Управлять деятельностью детей можно с помощью эвристической беседы и метода алгоритмов.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Эвристическая беседа</w:t>
      </w: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представляет собой вопросно-ответную форму обучения на основе оперативной обратной связи. Дети с помощью полученных теоретических знаний решают конкретную учебную задачу, то есть после объяснения самостоятельно находят рациональную последовательность практических действий (например, раскладывают бисер на «тарелочке» или палитре в нужной для работы последовательности); оценивают конкретные явления с точки зрения известных критериев.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Алгоритмы управления</w:t>
      </w:r>
      <w:r w:rsidRPr="00BA7F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определяют кратчайший путь решения задачи, указывающий ребенку цель совокупности выполняемых действий и логическую последовательность их выполнения. При строгом выполнении заданных алгоритмов действий ребенок обязательно придет к правильному решению задачи.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Например, схему большого изделия (ожерелье) можно разбить на отдельные фрагменты, снабженные краткими пояснениями.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На первых занятиях проводится короткая беседа и выполняются простейшие изделия. На следующих занятиях беседа больше по содержанию и длительности. Иллюстрации будут нужны для изготовления уже, не обобщенного контур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ного изображения, а более приближенного к натураль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ному, хотя пока и не очень сложного изделия. Во втором полугодии дети смогут выполнить изделия, изображающие бабочек определенного вида, передавая всю красоту узоров на крыльях бабочек и изготавливая их ножки. Взгляд детей на иллюстрации станет более осознанным, иллюстрации будут служить уже образцом для изображения, а не обобщенным образом.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Занятие хорошо начать с загадки - она пробуждает интерес к содержанию занятия. Иллюстрации на классной доске или наборном полотне лучше показать после отгадывания детьми загадок. (На других занятиях можно поступать наоборот: сначала объявлять тему, затем показывать иллюстрации, а детям предлагать вспомнить соответствующие теме занятия загадки.)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После отгадывания загадок провести краткую беседу с опорой на иллюстрации.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Методика проведения занятий по обработке бисера, вышивки, вязания, строится по общей схеме уроков трудового обучения. Но есть и достаточно серьезные отличия. Во-первых, необходимость охраны зрения и связанное с этим ограничение времени, затра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чиваемого на непосредственную работу с бисером. Во-вторых, даже в 1 классе на законченное изделие требуется 2, а то и 3 занятия. Поэтому можно представить структуру занятия следующим образом.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1. Организационная часть (примерно 2-3 минуты). Объявление темы.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рабочего места.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2. Теоретическая часть (в зависимости от возраста и темы 10-18 минут).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Беседа или рассказ по теме занятия (3-7 минут). Анализ изделия (в зависимости от сложности 3-5 минут).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Показ приемов работы, используемых для изготовле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изделия (3-5 минут, при объяснении новых техно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логических приемов может потребоваться больше вре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мени).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3. Физкультминутка.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4. Практическая часть (23-33 минуты).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Работа по графическим схемам, изображенным на доске или розданным на парты (10-15 минут).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5. Физкультминутка или гимнастика для глаз.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6. Практическая часть. Продолжение (10-15 минут).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7. Заключительная часть (6-8 минут). Подведение итогов занятия: обсуждение того, что надо было сделать, что успели, почему успели меньше или больше (2-3 минуты).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Уборка рабочих мест (1-2 минуты).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Время, затрачиваемое на каждый из этапов занятия, зависит от двух основных моментов: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возраста детей, их психофизиологических особенностей и возможностей;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- от сложности предлагаемых для изготовления изделий.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Необходимо учитывать, что беседа может иметь место не на каждом занятии. Наибольшая ее продолжительность должна быть на первом занятии, при знакомстве с темой или конкретным изделием. Место физкультминутки зависит от продолжительности 1-й и 2-й частей занятия. Если продолжительность максимальная и составляет 18-20 минут, то перед практической частью занятия стоит провести физкультминутку, дети смогут снять усталость с мышц спины и шеи, начать практическую работу отдохнувшими. Если же 1-я и 2-я части занятия длились всего 10-12 минут, то можно сразу перейти к практической части, а после 10-15 минут работы с бисером провести физкультминутку в сочетании с гимнастикой для глаз. Гимнастика для глаз обязательно проводится в середине практической работы, через 10-15 минут после ее начала. Но это лишь общие рекомендации. Педагог может сам решить, когда лучше проводить физкультминутку или гимнастику для глаз.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Рекомендуется 4 комплекса гимнастики для глаз. Педагог может выбрать один комплекс по своему усмотрению и проводить его на всех занятиях или два комплекса, проводя каждый из них на 4 занятиях бисерного рукоделия. Менять комплекс на каждом занятии не рекомендуется, так как на его освоение детьми уйдет много времени. Упражнения в каждом комплексе подобраны с учетом необходимости расслабления разных групп мышц.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Организация рабочего места.</w:t>
      </w:r>
    </w:p>
    <w:p w:rsidR="00C84BE6" w:rsidRPr="00BA7F6D" w:rsidRDefault="00C84BE6" w:rsidP="007250ED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рабочие столы;</w:t>
      </w:r>
    </w:p>
    <w:p w:rsidR="00C84BE6" w:rsidRPr="00BA7F6D" w:rsidRDefault="00C84BE6" w:rsidP="007250ED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учебная доска для зарисовки набросков, схем;</w:t>
      </w:r>
    </w:p>
    <w:p w:rsidR="00C84BE6" w:rsidRPr="00BA7F6D" w:rsidRDefault="00C84BE6" w:rsidP="007250ED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стенды для демонстрации методических материалов, образцов, изделий учащихся;</w:t>
      </w:r>
    </w:p>
    <w:p w:rsidR="00C84BE6" w:rsidRPr="00BA7F6D" w:rsidRDefault="00C84BE6" w:rsidP="007250ED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картон, бумага, рамки для оформления работ, вязальные нитки, нитки мулине, ткань, бисер, проволока, леска, крючки, пяльцы.</w:t>
      </w:r>
    </w:p>
    <w:p w:rsidR="00C84BE6" w:rsidRPr="00BA7F6D" w:rsidRDefault="00C84BE6" w:rsidP="007250ED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Ноутбук и мультимедийный проектор для показа презентаций и фрагментарно схемы и фотографии и т.д.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Техника безопасности и Гигиена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Перед началом работы обязательный инструктаж по технике безопасности, режущими и колющими инструментами.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Рабочее место должно быть хорошо освещено, свет должен падать с левой стороны. Нужно следить за правильной осанкой детей. Салфетка для работы должна быть светлых, спокойных тонов и из натуральной ткани (хлопок, лен). Необходимо объяснить детям правила обращения с острыми предметами: иглы, ножницы, проволока, макетный нож.</w:t>
      </w:r>
    </w:p>
    <w:p w:rsidR="00C84BE6" w:rsidRPr="00BA7F6D" w:rsidRDefault="00C84BE6" w:rsidP="007250ED">
      <w:pPr>
        <w:shd w:val="clear" w:color="auto" w:fill="FFFFFF"/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Каждые 20 минут нужно делать перерывы в работе, чтобы дети подвигались, отдохнули, сделали гимнастику для глаз, мышц спины, шеи, рук. Гимнастику целесообразно проводить в форме игры. </w:t>
      </w:r>
    </w:p>
    <w:p w:rsidR="00C84BE6" w:rsidRPr="00BA7F6D" w:rsidRDefault="00C84BE6" w:rsidP="001E1506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4BE6" w:rsidRPr="00BA7F6D" w:rsidRDefault="00C84BE6" w:rsidP="00083498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1.А.И. Андреева, Рукоделие, «БОЛЬШАЯ РОССИЙСКАЯ ЭНЦИКЛОПЕДИЯ», М., 1993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2. М.Я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Ануфриева, Искусство Бисероплетения, Культура и традиции, М., 1999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sz w:val="24"/>
          <w:szCs w:val="24"/>
          <w:lang w:eastAsia="ru-RU"/>
        </w:rPr>
        <w:t>3. Л.В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BA7F6D">
        <w:rPr>
          <w:rFonts w:ascii="Times New Roman" w:hAnsi="Times New Roman"/>
          <w:sz w:val="24"/>
          <w:szCs w:val="24"/>
          <w:lang w:eastAsia="ru-RU"/>
        </w:rPr>
        <w:t xml:space="preserve"> Базулина, Новикова И.В.</w:t>
      </w:r>
      <w:r w:rsidRPr="00BA7F6D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BA7F6D">
        <w:rPr>
          <w:rFonts w:ascii="Times New Roman" w:hAnsi="Times New Roman"/>
          <w:sz w:val="24"/>
          <w:szCs w:val="24"/>
          <w:lang w:eastAsia="ru-RU"/>
        </w:rPr>
        <w:t>Бисер. Ярославль: Академия развития, 1999.</w:t>
      </w:r>
      <w:r w:rsidRPr="00BA7F6D">
        <w:rPr>
          <w:rFonts w:ascii="Times New Roman" w:hAnsi="Times New Roman"/>
          <w:sz w:val="24"/>
          <w:szCs w:val="24"/>
          <w:lang w:eastAsia="ru-RU"/>
        </w:rPr>
        <w:br/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4.Т.Н. Баскова «Бисер» Уроки труда в начальной школе. Изд-во «Паритет» Санкт-Петербург. 2003год.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sz w:val="24"/>
          <w:szCs w:val="24"/>
          <w:lang w:eastAsia="ru-RU"/>
        </w:rPr>
        <w:t>5. Л.М. Евстратова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BA7F6D">
        <w:rPr>
          <w:rFonts w:ascii="Times New Roman" w:hAnsi="Times New Roman"/>
          <w:sz w:val="24"/>
          <w:szCs w:val="24"/>
          <w:lang w:eastAsia="ru-RU"/>
        </w:rPr>
        <w:t xml:space="preserve"> Цветы из ткани, бумаги, шерсти, бисера, раковин, перьев. – М.: Культура и традиции, 1997.</w:t>
      </w:r>
      <w:r w:rsidRPr="00BA7F6D">
        <w:rPr>
          <w:rFonts w:ascii="Times New Roman" w:hAnsi="Times New Roman"/>
          <w:sz w:val="24"/>
          <w:szCs w:val="24"/>
          <w:lang w:eastAsia="ru-RU"/>
        </w:rPr>
        <w:br/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6.Зотова М., Бисер, Сувениры, «АСТ-ПРЕСС», М.,1999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7.Э.Г. Колесникова, Вязание крючком, «ПОЛЫМЯ», Минск, 1982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8.Куликова Л. Г., Цветы из бисера: (букеты, панно, бутоньерки), Издательский Дом МСП, М., 1999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9.Ляукина М., Бисер, «АСТ - ПРЕСС», М., 1998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10.Ляукина М., Бисер, Сувениры, «АСТ-ПРЕСС», М., 1999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11.О.С. Молотобарова, «Учите детей вышивать», «ВЛАДОС», М., 2003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12.Носырева Т.Г., Игрушки и украшения из бисера, АСТ, Астрель, М., 2004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13.М.И. Никифорова, О.Н. Кагановская, Домоводство, «КОЛОС», М., 1999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14.С. Попивщая, Вышивка, «ОЛМА-ПРЕСС», М., 1999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sz w:val="24"/>
          <w:szCs w:val="24"/>
          <w:lang w:eastAsia="ru-RU"/>
        </w:rPr>
        <w:t>15.Полозова</w:t>
      </w:r>
      <w:r w:rsidRPr="00BA7F6D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BA7F6D">
        <w:rPr>
          <w:rFonts w:ascii="Times New Roman" w:hAnsi="Times New Roman"/>
          <w:sz w:val="24"/>
          <w:szCs w:val="24"/>
          <w:lang w:eastAsia="ru-RU"/>
        </w:rPr>
        <w:t>Л. Бисероплетение. – М.: Культура и традиции, 1997.</w:t>
      </w:r>
      <w:r w:rsidRPr="00BA7F6D">
        <w:rPr>
          <w:rFonts w:ascii="Times New Roman" w:hAnsi="Times New Roman"/>
          <w:sz w:val="24"/>
          <w:szCs w:val="24"/>
          <w:lang w:eastAsia="ru-RU"/>
        </w:rPr>
        <w:br/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16.И. Сотникова, Вышивка для начинающих и не только…, «ВЕЧЕ», М., 2000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17.Т.В. Сидоркина «Осваиваем технику Бисероплетения», Москва, 2004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sz w:val="24"/>
          <w:szCs w:val="24"/>
          <w:lang w:eastAsia="ru-RU"/>
        </w:rPr>
        <w:t>18.О.А. Солуянова «Бисероплетение», СПб, 2002</w:t>
      </w:r>
      <w:r w:rsidRPr="00BA7F6D">
        <w:rPr>
          <w:rFonts w:ascii="Times New Roman" w:hAnsi="Times New Roman"/>
          <w:sz w:val="24"/>
          <w:szCs w:val="24"/>
          <w:lang w:eastAsia="ru-RU"/>
        </w:rPr>
        <w:br/>
      </w: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19.Федотова М., Цветы и букеты, Культура и традиции, М., 1999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20.И.Ф. Шубина, Уроки Вязания, «ПОЛЫМЯ», Минск, 1979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>21.О.С. Ярмулавичене, Вязание крючком, ЛЕГПРОМБЫТИЗДАТ, 1986 г.</w:t>
      </w:r>
    </w:p>
    <w:p w:rsidR="00C84BE6" w:rsidRPr="00BA7F6D" w:rsidRDefault="00C84BE6" w:rsidP="00BA7F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F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«Сделай сам №2» Издательство «Знание».1992.</w:t>
      </w:r>
    </w:p>
    <w:p w:rsidR="00C84BE6" w:rsidRPr="00BA7F6D" w:rsidRDefault="00C84BE6">
      <w:pPr>
        <w:rPr>
          <w:rFonts w:ascii="Times New Roman" w:hAnsi="Times New Roman"/>
          <w:sz w:val="24"/>
          <w:szCs w:val="24"/>
          <w:lang w:eastAsia="ru-RU"/>
        </w:rPr>
      </w:pPr>
    </w:p>
    <w:sectPr w:rsidR="00C84BE6" w:rsidRPr="00BA7F6D" w:rsidSect="00E675E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BE6" w:rsidRDefault="00C84BE6" w:rsidP="00315C91">
      <w:pPr>
        <w:spacing w:after="0" w:line="240" w:lineRule="auto"/>
      </w:pPr>
      <w:r>
        <w:separator/>
      </w:r>
    </w:p>
  </w:endnote>
  <w:endnote w:type="continuationSeparator" w:id="0">
    <w:p w:rsidR="00C84BE6" w:rsidRDefault="00C84BE6" w:rsidP="00315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BE6" w:rsidRDefault="00C84BE6" w:rsidP="00315C91">
      <w:pPr>
        <w:spacing w:after="0" w:line="240" w:lineRule="auto"/>
      </w:pPr>
      <w:r>
        <w:separator/>
      </w:r>
    </w:p>
  </w:footnote>
  <w:footnote w:type="continuationSeparator" w:id="0">
    <w:p w:rsidR="00C84BE6" w:rsidRDefault="00C84BE6" w:rsidP="00315C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2D65"/>
    <w:multiLevelType w:val="multilevel"/>
    <w:tmpl w:val="805A7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B1173"/>
    <w:multiLevelType w:val="multilevel"/>
    <w:tmpl w:val="37B21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AD2AF7"/>
    <w:multiLevelType w:val="multilevel"/>
    <w:tmpl w:val="DF0E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80A62"/>
    <w:multiLevelType w:val="multilevel"/>
    <w:tmpl w:val="0414D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09B0854"/>
    <w:multiLevelType w:val="multilevel"/>
    <w:tmpl w:val="6E0A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A761C1"/>
    <w:multiLevelType w:val="multilevel"/>
    <w:tmpl w:val="0DBA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183100"/>
    <w:multiLevelType w:val="multilevel"/>
    <w:tmpl w:val="3A24E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593213F"/>
    <w:multiLevelType w:val="multilevel"/>
    <w:tmpl w:val="3B188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5B96808"/>
    <w:multiLevelType w:val="hybridMultilevel"/>
    <w:tmpl w:val="74848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D52851"/>
    <w:multiLevelType w:val="multilevel"/>
    <w:tmpl w:val="B2621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63C7E0C"/>
    <w:multiLevelType w:val="multilevel"/>
    <w:tmpl w:val="D0500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982273F"/>
    <w:multiLevelType w:val="multilevel"/>
    <w:tmpl w:val="9CA60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98B7FF0"/>
    <w:multiLevelType w:val="multilevel"/>
    <w:tmpl w:val="D010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BA042D"/>
    <w:multiLevelType w:val="multilevel"/>
    <w:tmpl w:val="B9CA2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0B0B03"/>
    <w:multiLevelType w:val="multilevel"/>
    <w:tmpl w:val="3A1C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880BE0"/>
    <w:multiLevelType w:val="multilevel"/>
    <w:tmpl w:val="98384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22B5D18"/>
    <w:multiLevelType w:val="multilevel"/>
    <w:tmpl w:val="1F20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26339F3"/>
    <w:multiLevelType w:val="multilevel"/>
    <w:tmpl w:val="D2361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46415A4"/>
    <w:multiLevelType w:val="multilevel"/>
    <w:tmpl w:val="F420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737AB0"/>
    <w:multiLevelType w:val="multilevel"/>
    <w:tmpl w:val="F2F0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C4448A"/>
    <w:multiLevelType w:val="multilevel"/>
    <w:tmpl w:val="31724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68800BC"/>
    <w:multiLevelType w:val="multilevel"/>
    <w:tmpl w:val="B4A83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7037731"/>
    <w:multiLevelType w:val="multilevel"/>
    <w:tmpl w:val="E4147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6D272D"/>
    <w:multiLevelType w:val="multilevel"/>
    <w:tmpl w:val="3A64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8A0140"/>
    <w:multiLevelType w:val="multilevel"/>
    <w:tmpl w:val="58E0F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DE51D1F"/>
    <w:multiLevelType w:val="multilevel"/>
    <w:tmpl w:val="E1AE6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02024FE"/>
    <w:multiLevelType w:val="multilevel"/>
    <w:tmpl w:val="A49A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0BB5F07"/>
    <w:multiLevelType w:val="multilevel"/>
    <w:tmpl w:val="BD06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14E6727"/>
    <w:multiLevelType w:val="multilevel"/>
    <w:tmpl w:val="3096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F271A3"/>
    <w:multiLevelType w:val="multilevel"/>
    <w:tmpl w:val="98BCE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1D1E50"/>
    <w:multiLevelType w:val="multilevel"/>
    <w:tmpl w:val="57D4F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3016AC8"/>
    <w:multiLevelType w:val="multilevel"/>
    <w:tmpl w:val="715A2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3C428DC"/>
    <w:multiLevelType w:val="multilevel"/>
    <w:tmpl w:val="91C81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631402C"/>
    <w:multiLevelType w:val="multilevel"/>
    <w:tmpl w:val="386AB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71148EC"/>
    <w:multiLevelType w:val="multilevel"/>
    <w:tmpl w:val="A8D0A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944C2A"/>
    <w:multiLevelType w:val="multilevel"/>
    <w:tmpl w:val="77D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F87997"/>
    <w:multiLevelType w:val="multilevel"/>
    <w:tmpl w:val="BF98A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9BA320F"/>
    <w:multiLevelType w:val="multilevel"/>
    <w:tmpl w:val="375E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F90808"/>
    <w:multiLevelType w:val="multilevel"/>
    <w:tmpl w:val="B5D6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0"/>
  </w:num>
  <w:num w:numId="3">
    <w:abstractNumId w:val="12"/>
  </w:num>
  <w:num w:numId="4">
    <w:abstractNumId w:val="14"/>
  </w:num>
  <w:num w:numId="5">
    <w:abstractNumId w:val="2"/>
  </w:num>
  <w:num w:numId="6">
    <w:abstractNumId w:val="19"/>
  </w:num>
  <w:num w:numId="7">
    <w:abstractNumId w:val="22"/>
  </w:num>
  <w:num w:numId="8">
    <w:abstractNumId w:val="23"/>
  </w:num>
  <w:num w:numId="9">
    <w:abstractNumId w:val="38"/>
  </w:num>
  <w:num w:numId="10">
    <w:abstractNumId w:val="28"/>
  </w:num>
  <w:num w:numId="11">
    <w:abstractNumId w:val="34"/>
  </w:num>
  <w:num w:numId="12">
    <w:abstractNumId w:val="18"/>
  </w:num>
  <w:num w:numId="13">
    <w:abstractNumId w:val="29"/>
  </w:num>
  <w:num w:numId="14">
    <w:abstractNumId w:val="4"/>
  </w:num>
  <w:num w:numId="15">
    <w:abstractNumId w:val="13"/>
  </w:num>
  <w:num w:numId="16">
    <w:abstractNumId w:val="35"/>
  </w:num>
  <w:num w:numId="17">
    <w:abstractNumId w:val="37"/>
  </w:num>
  <w:num w:numId="18">
    <w:abstractNumId w:val="5"/>
  </w:num>
  <w:num w:numId="19">
    <w:abstractNumId w:val="20"/>
  </w:num>
  <w:num w:numId="20">
    <w:abstractNumId w:val="26"/>
  </w:num>
  <w:num w:numId="21">
    <w:abstractNumId w:val="9"/>
  </w:num>
  <w:num w:numId="22">
    <w:abstractNumId w:val="11"/>
  </w:num>
  <w:num w:numId="23">
    <w:abstractNumId w:val="3"/>
  </w:num>
  <w:num w:numId="24">
    <w:abstractNumId w:val="30"/>
  </w:num>
  <w:num w:numId="25">
    <w:abstractNumId w:val="1"/>
  </w:num>
  <w:num w:numId="26">
    <w:abstractNumId w:val="36"/>
  </w:num>
  <w:num w:numId="27">
    <w:abstractNumId w:val="17"/>
  </w:num>
  <w:num w:numId="28">
    <w:abstractNumId w:val="25"/>
  </w:num>
  <w:num w:numId="29">
    <w:abstractNumId w:val="10"/>
  </w:num>
  <w:num w:numId="30">
    <w:abstractNumId w:val="21"/>
  </w:num>
  <w:num w:numId="31">
    <w:abstractNumId w:val="7"/>
  </w:num>
  <w:num w:numId="32">
    <w:abstractNumId w:val="15"/>
  </w:num>
  <w:num w:numId="33">
    <w:abstractNumId w:val="32"/>
  </w:num>
  <w:num w:numId="34">
    <w:abstractNumId w:val="31"/>
  </w:num>
  <w:num w:numId="35">
    <w:abstractNumId w:val="24"/>
  </w:num>
  <w:num w:numId="36">
    <w:abstractNumId w:val="27"/>
  </w:num>
  <w:num w:numId="37">
    <w:abstractNumId w:val="6"/>
  </w:num>
  <w:num w:numId="38">
    <w:abstractNumId w:val="33"/>
  </w:num>
  <w:num w:numId="3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506"/>
    <w:rsid w:val="0000007E"/>
    <w:rsid w:val="000234A2"/>
    <w:rsid w:val="00060AB9"/>
    <w:rsid w:val="00083498"/>
    <w:rsid w:val="00090240"/>
    <w:rsid w:val="000C0012"/>
    <w:rsid w:val="001D23D6"/>
    <w:rsid w:val="001D522E"/>
    <w:rsid w:val="001E1506"/>
    <w:rsid w:val="002B1CF5"/>
    <w:rsid w:val="002D190C"/>
    <w:rsid w:val="00315C91"/>
    <w:rsid w:val="0033349F"/>
    <w:rsid w:val="00360A5A"/>
    <w:rsid w:val="00427A66"/>
    <w:rsid w:val="004B527B"/>
    <w:rsid w:val="00592422"/>
    <w:rsid w:val="0067240E"/>
    <w:rsid w:val="006B7956"/>
    <w:rsid w:val="00722126"/>
    <w:rsid w:val="007250ED"/>
    <w:rsid w:val="007400C4"/>
    <w:rsid w:val="007F27B3"/>
    <w:rsid w:val="00893D8B"/>
    <w:rsid w:val="00952B64"/>
    <w:rsid w:val="00962F23"/>
    <w:rsid w:val="0096595C"/>
    <w:rsid w:val="00983865"/>
    <w:rsid w:val="009A422D"/>
    <w:rsid w:val="00AF02A0"/>
    <w:rsid w:val="00B41B67"/>
    <w:rsid w:val="00B50780"/>
    <w:rsid w:val="00BA7F6D"/>
    <w:rsid w:val="00BC72E9"/>
    <w:rsid w:val="00C14C71"/>
    <w:rsid w:val="00C84BE6"/>
    <w:rsid w:val="00D932E2"/>
    <w:rsid w:val="00D9416B"/>
    <w:rsid w:val="00DA136D"/>
    <w:rsid w:val="00E675E8"/>
    <w:rsid w:val="00E81FAE"/>
    <w:rsid w:val="00EB72EC"/>
    <w:rsid w:val="00F0584E"/>
    <w:rsid w:val="00FA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A6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E15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B1CF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locked/>
    <w:rsid w:val="002B1CF5"/>
    <w:rPr>
      <w:rFonts w:cs="Times New Roman"/>
      <w:sz w:val="22"/>
      <w:szCs w:val="22"/>
      <w:lang w:val="en-US" w:eastAsia="en-US" w:bidi="ar-SA"/>
    </w:rPr>
  </w:style>
  <w:style w:type="paragraph" w:styleId="NoSpacing">
    <w:name w:val="No Spacing"/>
    <w:link w:val="NoSpacingChar"/>
    <w:uiPriority w:val="99"/>
    <w:qFormat/>
    <w:rsid w:val="002B1CF5"/>
    <w:rPr>
      <w:lang w:val="en-US" w:eastAsia="en-US"/>
    </w:rPr>
  </w:style>
  <w:style w:type="character" w:customStyle="1" w:styleId="a">
    <w:name w:val="Абзац списка Знак"/>
    <w:link w:val="1"/>
    <w:uiPriority w:val="99"/>
    <w:locked/>
    <w:rsid w:val="002B1CF5"/>
    <w:rPr>
      <w:sz w:val="20"/>
    </w:rPr>
  </w:style>
  <w:style w:type="paragraph" w:customStyle="1" w:styleId="1">
    <w:name w:val="Абзац списка1"/>
    <w:basedOn w:val="Normal"/>
    <w:link w:val="a"/>
    <w:uiPriority w:val="99"/>
    <w:rsid w:val="002B1CF5"/>
    <w:pPr>
      <w:spacing w:after="0" w:line="240" w:lineRule="auto"/>
      <w:ind w:left="720"/>
      <w:contextualSpacing/>
    </w:pPr>
    <w:rPr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315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15C9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15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15C91"/>
    <w:rPr>
      <w:rFonts w:cs="Times New Roman"/>
    </w:rPr>
  </w:style>
  <w:style w:type="paragraph" w:styleId="ListParagraph">
    <w:name w:val="List Paragraph"/>
    <w:basedOn w:val="Normal"/>
    <w:uiPriority w:val="99"/>
    <w:qFormat/>
    <w:rsid w:val="001D52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9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153</TotalTime>
  <Pages>15</Pages>
  <Words>4333</Words>
  <Characters>24703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шурик</dc:creator>
  <cp:keywords/>
  <dc:description/>
  <cp:lastModifiedBy>user</cp:lastModifiedBy>
  <cp:revision>14</cp:revision>
  <dcterms:created xsi:type="dcterms:W3CDTF">2020-04-01T18:56:00Z</dcterms:created>
  <dcterms:modified xsi:type="dcterms:W3CDTF">2022-02-25T14:14:00Z</dcterms:modified>
</cp:coreProperties>
</file>